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9EA" w:rsidRDefault="009759EA" w:rsidP="00631079">
      <w:pPr>
        <w:ind w:left="-993"/>
        <w:rPr>
          <w:color w:val="33333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pt;margin-top:-27pt;width:593.55pt;height:799.6pt;z-index:251658240">
            <v:imagedata r:id="rId5" o:title=""/>
            <w10:wrap type="square"/>
          </v:shape>
          <o:OLEObject Type="Embed" ProgID="AcroExch.Document.7" ShapeID="_x0000_s1026" DrawAspect="Content" ObjectID="_1628680992" r:id="rId6"/>
        </w:pict>
      </w:r>
    </w:p>
    <w:p w:rsidR="009759EA" w:rsidRDefault="009759EA" w:rsidP="00935ACF">
      <w:pPr>
        <w:pStyle w:val="BodyText"/>
        <w:tabs>
          <w:tab w:val="num" w:pos="360"/>
        </w:tabs>
      </w:pPr>
      <w:r>
        <w:t>-дает заведующему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 Сети.</w:t>
      </w:r>
    </w:p>
    <w:p w:rsidR="009759EA" w:rsidRDefault="009759EA" w:rsidP="00935ACF">
      <w:pPr>
        <w:pStyle w:val="BodyText"/>
        <w:tabs>
          <w:tab w:val="num" w:pos="360"/>
        </w:tabs>
      </w:pPr>
      <w:r>
        <w:t>2.6. При использовании сети Интернет в МАДОУ ДС № 68 «Ромашка» предоставляется доступ только к тем ресурсам, содержание которых не противоречит законодательству Российской Федерации и не является не совместимым с целями и задачами образования и воспитания.</w:t>
      </w:r>
    </w:p>
    <w:p w:rsidR="009759EA" w:rsidRDefault="009759EA" w:rsidP="00935ACF">
      <w:pPr>
        <w:pStyle w:val="BodyText"/>
        <w:tabs>
          <w:tab w:val="num" w:pos="360"/>
        </w:tabs>
      </w:pPr>
      <w:r>
        <w:t>2.7. Пользователи сети Интернет в МАДОУ ДС №68 «Ромашка» 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Участникам использования сети Интернет следует осознать, что МАДОУ ДС № 68 «Ромашка» не несет ответственности за случайный доступ к подобной информации, размещенной не на Интернет-ресурсах МАДОУ ДС № 68 «Ромашка».</w:t>
      </w:r>
    </w:p>
    <w:p w:rsidR="009759EA" w:rsidRDefault="009759EA" w:rsidP="00935ACF">
      <w:pPr>
        <w:pStyle w:val="BodyText"/>
        <w:tabs>
          <w:tab w:val="num" w:pos="360"/>
        </w:tabs>
      </w:pPr>
      <w:r>
        <w:t xml:space="preserve"> </w:t>
      </w:r>
      <w:r w:rsidRPr="00313CF5">
        <w:rPr>
          <w:b/>
        </w:rPr>
        <w:t>3. Принципы размещения информации в Интернет-ресурсах МАДОУ ДС № 68 «Ромашка»</w:t>
      </w:r>
      <w:r>
        <w:t xml:space="preserve"> призваны обеспечивать:</w:t>
      </w:r>
    </w:p>
    <w:p w:rsidR="009759EA" w:rsidRDefault="009759EA" w:rsidP="00935ACF">
      <w:pPr>
        <w:pStyle w:val="BodyText"/>
        <w:tabs>
          <w:tab w:val="num" w:pos="360"/>
        </w:tabs>
      </w:pPr>
      <w:r>
        <w:t>-соблюдение действующего законодательства Российской Федерации, интересов и прав граждан;</w:t>
      </w:r>
    </w:p>
    <w:p w:rsidR="009759EA" w:rsidRDefault="009759EA" w:rsidP="00935ACF">
      <w:pPr>
        <w:pStyle w:val="BodyText"/>
        <w:tabs>
          <w:tab w:val="num" w:pos="360"/>
        </w:tabs>
      </w:pPr>
      <w:r>
        <w:t>-защиту персональных данных воспитанников, родителей (законных представителей) и сотрудников. Персональные данные воспитанников могут размещаться на Интернет ресурсах, создаваемых образовательной организацией, только с письменного согласия родителей (законных представителей). Персональные данные сотрудников размещаются на Интернет-ресурсах только с письменного согласия лиц, чьи персональные данные размещаются;</w:t>
      </w:r>
    </w:p>
    <w:p w:rsidR="009759EA" w:rsidRDefault="009759EA" w:rsidP="00935ACF">
      <w:pPr>
        <w:pStyle w:val="BodyText"/>
        <w:tabs>
          <w:tab w:val="num" w:pos="360"/>
        </w:tabs>
      </w:pPr>
      <w:r>
        <w:t>-достоверность и корректность размещенной информации.</w:t>
      </w:r>
    </w:p>
    <w:p w:rsidR="009759EA" w:rsidRDefault="009759EA" w:rsidP="00935ACF">
      <w:pPr>
        <w:pStyle w:val="BodyText"/>
        <w:tabs>
          <w:tab w:val="num" w:pos="360"/>
        </w:tabs>
        <w:rPr>
          <w:b/>
        </w:rPr>
      </w:pPr>
      <w:r w:rsidRPr="00313CF5">
        <w:rPr>
          <w:b/>
        </w:rPr>
        <w:t>4. Использование сети Интернет  МАДОУ ДС № 68 «Ромашка».</w:t>
      </w:r>
    </w:p>
    <w:p w:rsidR="009759EA" w:rsidRDefault="009759EA" w:rsidP="00935ACF">
      <w:pPr>
        <w:pStyle w:val="BodyText"/>
        <w:tabs>
          <w:tab w:val="num" w:pos="360"/>
        </w:tabs>
      </w:pPr>
      <w:r w:rsidRPr="00313CF5">
        <w:t xml:space="preserve">4.1. </w:t>
      </w:r>
      <w:r>
        <w:t>Использование сети Интернет в МАДОУ ДС №68 «Ромашка» осуществляется в целях образовательного процесса.</w:t>
      </w:r>
    </w:p>
    <w:p w:rsidR="009759EA" w:rsidRDefault="009759EA" w:rsidP="00935ACF">
      <w:pPr>
        <w:pStyle w:val="BodyText"/>
        <w:tabs>
          <w:tab w:val="num" w:pos="360"/>
        </w:tabs>
      </w:pPr>
      <w:r>
        <w:t>4.2. По решению лица, ответственного за сопровождение сайта МАДОУ ДС №68 «Ромашка» сотрудники вправе:</w:t>
      </w:r>
    </w:p>
    <w:p w:rsidR="009759EA" w:rsidRPr="00313CF5" w:rsidRDefault="009759EA" w:rsidP="00935ACF">
      <w:pPr>
        <w:pStyle w:val="BodyText"/>
        <w:tabs>
          <w:tab w:val="num" w:pos="360"/>
        </w:tabs>
      </w:pPr>
      <w:r>
        <w:t>-размещать собственную информацию на Интернет ресурсах МАДОУ ДС №68 «Ромашка».</w:t>
      </w:r>
    </w:p>
    <w:sectPr w:rsidR="009759EA" w:rsidRPr="00313CF5" w:rsidSect="00D17C2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539D"/>
    <w:multiLevelType w:val="multilevel"/>
    <w:tmpl w:val="0A8C1C32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">
    <w:nsid w:val="04E43B60"/>
    <w:multiLevelType w:val="multilevel"/>
    <w:tmpl w:val="21AE823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8D74EC7"/>
    <w:multiLevelType w:val="multilevel"/>
    <w:tmpl w:val="E46A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B0618D"/>
    <w:multiLevelType w:val="multilevel"/>
    <w:tmpl w:val="5E4AB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F57CE6"/>
    <w:multiLevelType w:val="multilevel"/>
    <w:tmpl w:val="AAAE569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18EB18BB"/>
    <w:multiLevelType w:val="multilevel"/>
    <w:tmpl w:val="635068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">
    <w:nsid w:val="1B9C53DE"/>
    <w:multiLevelType w:val="multilevel"/>
    <w:tmpl w:val="4E9C4A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EC05647"/>
    <w:multiLevelType w:val="multilevel"/>
    <w:tmpl w:val="B456C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E456BF"/>
    <w:multiLevelType w:val="multilevel"/>
    <w:tmpl w:val="3C340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092E44"/>
    <w:multiLevelType w:val="hybridMultilevel"/>
    <w:tmpl w:val="CCD82F22"/>
    <w:lvl w:ilvl="0" w:tplc="F0744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704F9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2062B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AF834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336C2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0342A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1681E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89ED8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418B1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0">
    <w:nsid w:val="37BD1DA2"/>
    <w:multiLevelType w:val="hybridMultilevel"/>
    <w:tmpl w:val="06A08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1C5038"/>
    <w:multiLevelType w:val="multilevel"/>
    <w:tmpl w:val="6518C7FE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43FE3293"/>
    <w:multiLevelType w:val="hybridMultilevel"/>
    <w:tmpl w:val="A88EDCEE"/>
    <w:lvl w:ilvl="0" w:tplc="5CA0D3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84A0F44"/>
    <w:multiLevelType w:val="multilevel"/>
    <w:tmpl w:val="8FCE5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6C79C9"/>
    <w:multiLevelType w:val="multilevel"/>
    <w:tmpl w:val="BA0A80D4"/>
    <w:lvl w:ilvl="0">
      <w:start w:val="2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58603218"/>
    <w:multiLevelType w:val="multilevel"/>
    <w:tmpl w:val="0A8C1C32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6">
    <w:nsid w:val="69FB083D"/>
    <w:multiLevelType w:val="multilevel"/>
    <w:tmpl w:val="83DAAC58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7">
    <w:nsid w:val="6B6D7EA6"/>
    <w:multiLevelType w:val="multilevel"/>
    <w:tmpl w:val="0A8C1C32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8">
    <w:nsid w:val="704C5E74"/>
    <w:multiLevelType w:val="multilevel"/>
    <w:tmpl w:val="94224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422F02"/>
    <w:multiLevelType w:val="hybridMultilevel"/>
    <w:tmpl w:val="4C443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475D70"/>
    <w:multiLevelType w:val="hybridMultilevel"/>
    <w:tmpl w:val="5E402642"/>
    <w:lvl w:ilvl="0" w:tplc="0419000F">
      <w:start w:val="1"/>
      <w:numFmt w:val="decimal"/>
      <w:lvlText w:val="%1.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10"/>
  </w:num>
  <w:num w:numId="5">
    <w:abstractNumId w:val="11"/>
  </w:num>
  <w:num w:numId="6">
    <w:abstractNumId w:val="5"/>
  </w:num>
  <w:num w:numId="7">
    <w:abstractNumId w:val="12"/>
  </w:num>
  <w:num w:numId="8">
    <w:abstractNumId w:val="3"/>
  </w:num>
  <w:num w:numId="9">
    <w:abstractNumId w:val="2"/>
  </w:num>
  <w:num w:numId="10">
    <w:abstractNumId w:val="8"/>
  </w:num>
  <w:num w:numId="11">
    <w:abstractNumId w:val="7"/>
  </w:num>
  <w:num w:numId="12">
    <w:abstractNumId w:val="13"/>
  </w:num>
  <w:num w:numId="13">
    <w:abstractNumId w:val="18"/>
  </w:num>
  <w:num w:numId="14">
    <w:abstractNumId w:val="15"/>
  </w:num>
  <w:num w:numId="15">
    <w:abstractNumId w:val="19"/>
  </w:num>
  <w:num w:numId="16">
    <w:abstractNumId w:val="20"/>
  </w:num>
  <w:num w:numId="17">
    <w:abstractNumId w:val="14"/>
  </w:num>
  <w:num w:numId="18">
    <w:abstractNumId w:val="17"/>
  </w:num>
  <w:num w:numId="19">
    <w:abstractNumId w:val="0"/>
  </w:num>
  <w:num w:numId="20">
    <w:abstractNumId w:val="1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5ACF"/>
    <w:rsid w:val="0001793E"/>
    <w:rsid w:val="00073F4E"/>
    <w:rsid w:val="00087511"/>
    <w:rsid w:val="000B2F95"/>
    <w:rsid w:val="000C597C"/>
    <w:rsid w:val="000D27D7"/>
    <w:rsid w:val="000D2C8C"/>
    <w:rsid w:val="000E20F4"/>
    <w:rsid w:val="000E6CBA"/>
    <w:rsid w:val="0015661E"/>
    <w:rsid w:val="001811F6"/>
    <w:rsid w:val="001B2F10"/>
    <w:rsid w:val="001B5884"/>
    <w:rsid w:val="001D17F3"/>
    <w:rsid w:val="002033A6"/>
    <w:rsid w:val="00204AEC"/>
    <w:rsid w:val="002150A3"/>
    <w:rsid w:val="00230847"/>
    <w:rsid w:val="00245368"/>
    <w:rsid w:val="00252BA2"/>
    <w:rsid w:val="002565C6"/>
    <w:rsid w:val="00256F1A"/>
    <w:rsid w:val="00262261"/>
    <w:rsid w:val="0029271A"/>
    <w:rsid w:val="002A0C8D"/>
    <w:rsid w:val="002E3947"/>
    <w:rsid w:val="002F5415"/>
    <w:rsid w:val="00313CF5"/>
    <w:rsid w:val="00323AD8"/>
    <w:rsid w:val="00343FAA"/>
    <w:rsid w:val="00347090"/>
    <w:rsid w:val="003677CA"/>
    <w:rsid w:val="003A4074"/>
    <w:rsid w:val="003B0734"/>
    <w:rsid w:val="003F5E4F"/>
    <w:rsid w:val="004055B9"/>
    <w:rsid w:val="004177C3"/>
    <w:rsid w:val="00446E59"/>
    <w:rsid w:val="004B0934"/>
    <w:rsid w:val="004F7603"/>
    <w:rsid w:val="00500C6A"/>
    <w:rsid w:val="0051262B"/>
    <w:rsid w:val="00534EA4"/>
    <w:rsid w:val="00550DD9"/>
    <w:rsid w:val="005545AB"/>
    <w:rsid w:val="00574848"/>
    <w:rsid w:val="005B7B6F"/>
    <w:rsid w:val="005B7E91"/>
    <w:rsid w:val="005D6362"/>
    <w:rsid w:val="00614109"/>
    <w:rsid w:val="0062174E"/>
    <w:rsid w:val="00624017"/>
    <w:rsid w:val="00624C36"/>
    <w:rsid w:val="006301D0"/>
    <w:rsid w:val="00631079"/>
    <w:rsid w:val="00637F82"/>
    <w:rsid w:val="00644B0C"/>
    <w:rsid w:val="006616BF"/>
    <w:rsid w:val="006627DA"/>
    <w:rsid w:val="006631C1"/>
    <w:rsid w:val="00663A09"/>
    <w:rsid w:val="00666718"/>
    <w:rsid w:val="006A563B"/>
    <w:rsid w:val="006A72A9"/>
    <w:rsid w:val="006C129D"/>
    <w:rsid w:val="006F1DC8"/>
    <w:rsid w:val="0074247D"/>
    <w:rsid w:val="0074462C"/>
    <w:rsid w:val="007C6865"/>
    <w:rsid w:val="007C7815"/>
    <w:rsid w:val="007D72FC"/>
    <w:rsid w:val="00824184"/>
    <w:rsid w:val="008428F6"/>
    <w:rsid w:val="00853472"/>
    <w:rsid w:val="00863C5E"/>
    <w:rsid w:val="00874B23"/>
    <w:rsid w:val="00874D83"/>
    <w:rsid w:val="008809A9"/>
    <w:rsid w:val="008B5828"/>
    <w:rsid w:val="008E41E7"/>
    <w:rsid w:val="0092548D"/>
    <w:rsid w:val="00935ACF"/>
    <w:rsid w:val="009655F9"/>
    <w:rsid w:val="0097380F"/>
    <w:rsid w:val="009759EA"/>
    <w:rsid w:val="00A01B34"/>
    <w:rsid w:val="00A22C1F"/>
    <w:rsid w:val="00A3037D"/>
    <w:rsid w:val="00A34462"/>
    <w:rsid w:val="00A37242"/>
    <w:rsid w:val="00A43E72"/>
    <w:rsid w:val="00A63376"/>
    <w:rsid w:val="00A864B2"/>
    <w:rsid w:val="00AC4377"/>
    <w:rsid w:val="00AD76EE"/>
    <w:rsid w:val="00B032AD"/>
    <w:rsid w:val="00B93DC1"/>
    <w:rsid w:val="00BC5CCB"/>
    <w:rsid w:val="00BC6981"/>
    <w:rsid w:val="00BD3BBC"/>
    <w:rsid w:val="00C22F8A"/>
    <w:rsid w:val="00C30DC0"/>
    <w:rsid w:val="00C7532E"/>
    <w:rsid w:val="00C758B5"/>
    <w:rsid w:val="00CB1FD6"/>
    <w:rsid w:val="00CE2518"/>
    <w:rsid w:val="00CE469A"/>
    <w:rsid w:val="00CF73D3"/>
    <w:rsid w:val="00D16535"/>
    <w:rsid w:val="00D1736F"/>
    <w:rsid w:val="00D17C26"/>
    <w:rsid w:val="00D33370"/>
    <w:rsid w:val="00D61E31"/>
    <w:rsid w:val="00D63EBF"/>
    <w:rsid w:val="00D90F60"/>
    <w:rsid w:val="00DD38D3"/>
    <w:rsid w:val="00DD4A5D"/>
    <w:rsid w:val="00DD6DB1"/>
    <w:rsid w:val="00DE4835"/>
    <w:rsid w:val="00DF6817"/>
    <w:rsid w:val="00DF6EAD"/>
    <w:rsid w:val="00E220F3"/>
    <w:rsid w:val="00E5290D"/>
    <w:rsid w:val="00E76057"/>
    <w:rsid w:val="00E777C8"/>
    <w:rsid w:val="00E908E2"/>
    <w:rsid w:val="00E965FF"/>
    <w:rsid w:val="00EA7B0D"/>
    <w:rsid w:val="00EB1FFE"/>
    <w:rsid w:val="00EE0365"/>
    <w:rsid w:val="00F17138"/>
    <w:rsid w:val="00F52764"/>
    <w:rsid w:val="00F57391"/>
    <w:rsid w:val="00F57E47"/>
    <w:rsid w:val="00F70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AC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35AC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935ACF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semiHidden/>
    <w:rsid w:val="0029271A"/>
    <w:pPr>
      <w:spacing w:after="120"/>
    </w:pPr>
    <w:rPr>
      <w:rFonts w:eastAsia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29271A"/>
    <w:rPr>
      <w:rFonts w:ascii="Times New Roman" w:hAnsi="Times New Roman" w:cs="Times New Roman"/>
      <w:sz w:val="16"/>
      <w:szCs w:val="16"/>
      <w:lang w:eastAsia="ru-RU"/>
    </w:rPr>
  </w:style>
  <w:style w:type="paragraph" w:styleId="NoSpacing">
    <w:name w:val="No Spacing"/>
    <w:link w:val="NoSpacingChar"/>
    <w:uiPriority w:val="99"/>
    <w:qFormat/>
    <w:rsid w:val="0029271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29271A"/>
    <w:rPr>
      <w:rFonts w:ascii="Times New Roman" w:hAnsi="Times New Roman" w:cs="Times New Roman"/>
      <w:lang w:val="ru-RU" w:eastAsia="ru-RU" w:bidi="ar-SA"/>
    </w:rPr>
  </w:style>
  <w:style w:type="character" w:styleId="Hyperlink">
    <w:name w:val="Hyperlink"/>
    <w:basedOn w:val="DefaultParagraphFont"/>
    <w:uiPriority w:val="99"/>
    <w:semiHidden/>
    <w:rsid w:val="00D17C2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853472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EB1F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29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2</Pages>
  <Words>283</Words>
  <Characters>1616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metod</cp:lastModifiedBy>
  <cp:revision>29</cp:revision>
  <cp:lastPrinted>2019-08-30T08:49:00Z</cp:lastPrinted>
  <dcterms:created xsi:type="dcterms:W3CDTF">2018-07-18T10:15:00Z</dcterms:created>
  <dcterms:modified xsi:type="dcterms:W3CDTF">2019-08-30T09:37:00Z</dcterms:modified>
</cp:coreProperties>
</file>