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16" w:rsidRDefault="00F00A16" w:rsidP="001375EE">
      <w:pPr>
        <w:shd w:val="clear" w:color="auto" w:fill="FFFFFF"/>
        <w:spacing w:after="0" w:line="240" w:lineRule="auto"/>
        <w:ind w:right="-56"/>
        <w:rPr>
          <w:rFonts w:ascii="Times New Roman" w:hAnsi="Times New Roman"/>
          <w:b/>
          <w:spacing w:val="-7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45pt;margin-top:-56.7pt;width:593.45pt;height:801pt;z-index:251658240">
            <v:imagedata r:id="rId4" o:title=""/>
            <w10:wrap type="square"/>
          </v:shape>
          <o:OLEObject Type="Embed" ProgID="AcroExch.Document.7" ShapeID="_x0000_s1026" DrawAspect="Content" ObjectID="_1628657358" r:id="rId5"/>
        </w:pict>
      </w:r>
      <w:bookmarkStart w:id="0" w:name="_GoBack"/>
      <w:bookmarkEnd w:id="0"/>
    </w:p>
    <w:tbl>
      <w:tblPr>
        <w:tblW w:w="10773" w:type="dxa"/>
        <w:tblInd w:w="108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0A0"/>
      </w:tblPr>
      <w:tblGrid>
        <w:gridCol w:w="3511"/>
        <w:gridCol w:w="1451"/>
        <w:gridCol w:w="1458"/>
        <w:gridCol w:w="1451"/>
        <w:gridCol w:w="1451"/>
        <w:gridCol w:w="1451"/>
      </w:tblGrid>
      <w:tr w:rsidR="00F00A16" w:rsidRPr="00AA7F6A" w:rsidTr="004A2884">
        <w:trPr>
          <w:trHeight w:val="1156"/>
        </w:trPr>
        <w:tc>
          <w:tcPr>
            <w:tcW w:w="3511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Возрастные группы /</w:t>
            </w:r>
          </w:p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Режимные моменты</w:t>
            </w:r>
          </w:p>
        </w:tc>
        <w:tc>
          <w:tcPr>
            <w:tcW w:w="1451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>группа  обще-развивающей направленности для детей 3 года жизни</w:t>
            </w:r>
          </w:p>
        </w:tc>
        <w:tc>
          <w:tcPr>
            <w:tcW w:w="1458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>группа  обще-развивающей направленности  для  детей 4 года жизни</w:t>
            </w:r>
          </w:p>
        </w:tc>
        <w:tc>
          <w:tcPr>
            <w:tcW w:w="1451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>группа  обще-развивающей направленности для детей  5 года жизни</w:t>
            </w:r>
          </w:p>
        </w:tc>
        <w:tc>
          <w:tcPr>
            <w:tcW w:w="1451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 xml:space="preserve">группа  обще-развивающей  и направленности для детей </w:t>
            </w:r>
          </w:p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>6 года жизни</w:t>
            </w:r>
          </w:p>
        </w:tc>
        <w:tc>
          <w:tcPr>
            <w:tcW w:w="1451" w:type="dxa"/>
            <w:shd w:val="clear" w:color="auto" w:fill="C5E0B3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E9C">
              <w:rPr>
                <w:rFonts w:ascii="Times New Roman" w:hAnsi="Times New Roman"/>
                <w:sz w:val="18"/>
                <w:szCs w:val="18"/>
              </w:rPr>
              <w:t>группа  обще-развивающей  направленности для  детей 7 года жизни</w:t>
            </w:r>
          </w:p>
        </w:tc>
      </w:tr>
      <w:tr w:rsidR="00F00A16" w:rsidRPr="008D0E9C" w:rsidTr="004A2884">
        <w:trPr>
          <w:trHeight w:val="269"/>
        </w:trPr>
        <w:tc>
          <w:tcPr>
            <w:tcW w:w="10773" w:type="dxa"/>
            <w:gridSpan w:val="6"/>
          </w:tcPr>
          <w:p w:rsidR="00F00A16" w:rsidRPr="00561A75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A75">
              <w:rPr>
                <w:rFonts w:ascii="Times New Roman" w:hAnsi="Times New Roman"/>
                <w:b/>
                <w:sz w:val="28"/>
                <w:szCs w:val="28"/>
              </w:rPr>
              <w:t>Теплый период  года (июнь - август)</w:t>
            </w:r>
          </w:p>
        </w:tc>
      </w:tr>
      <w:tr w:rsidR="00F00A16" w:rsidRPr="00AA7F6A" w:rsidTr="004A2884">
        <w:trPr>
          <w:trHeight w:val="523"/>
        </w:trPr>
        <w:tc>
          <w:tcPr>
            <w:tcW w:w="351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1.Прием детей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 xml:space="preserve"> (на улице)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общение, утренний фильтр, взаимодействие с родителями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7.00 – 8.00</w:t>
            </w:r>
          </w:p>
        </w:tc>
        <w:tc>
          <w:tcPr>
            <w:tcW w:w="1458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7.00 – 8.00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7.00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7.00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7.00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F00A16" w:rsidRPr="00AA7F6A" w:rsidTr="004A2884">
        <w:trPr>
          <w:trHeight w:val="523"/>
        </w:trPr>
        <w:tc>
          <w:tcPr>
            <w:tcW w:w="351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2. Утренняя физзарядка</w:t>
            </w:r>
          </w:p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(на свежем воздухе).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8.00 – 8.05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8.00 – 8.10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8.10 – 8.20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8.15 – 8.25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8.15 – 8.25</w:t>
            </w:r>
          </w:p>
        </w:tc>
      </w:tr>
      <w:tr w:rsidR="00F00A16" w:rsidRPr="00AA7F6A" w:rsidTr="004A2884">
        <w:trPr>
          <w:trHeight w:val="509"/>
        </w:trPr>
        <w:tc>
          <w:tcPr>
            <w:tcW w:w="351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3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.Возвращение в группу, подготовка к завтраку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, з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автрак.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05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8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8.1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4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8.2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 – 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5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25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 – 8.5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8.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25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 – 8.5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00A16" w:rsidRPr="00AA7F6A" w:rsidTr="004A2884">
        <w:trPr>
          <w:trHeight w:val="321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4.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 xml:space="preserve">Самостоятельные игры детей, подготовка к прогулке, 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8.25 – 9.15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8.40 – 9.20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8.50 – 9.30</w:t>
            </w:r>
          </w:p>
        </w:tc>
        <w:tc>
          <w:tcPr>
            <w:tcW w:w="1451" w:type="dxa"/>
          </w:tcPr>
          <w:p w:rsidR="00F00A16" w:rsidRDefault="00F00A16" w:rsidP="004A2884">
            <w:pPr>
              <w:jc w:val="center"/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8.50 – 9.30</w:t>
            </w:r>
          </w:p>
        </w:tc>
        <w:tc>
          <w:tcPr>
            <w:tcW w:w="1451" w:type="dxa"/>
          </w:tcPr>
          <w:p w:rsidR="00F00A16" w:rsidRDefault="00F00A16" w:rsidP="004A2884">
            <w:pPr>
              <w:jc w:val="center"/>
            </w:pPr>
            <w:r w:rsidRPr="00AA7F6A">
              <w:rPr>
                <w:rFonts w:ascii="Times New Roman" w:hAnsi="Times New Roman"/>
                <w:sz w:val="20"/>
                <w:szCs w:val="20"/>
              </w:rPr>
              <w:t>8.50 – 9.30</w:t>
            </w:r>
          </w:p>
        </w:tc>
      </w:tr>
      <w:tr w:rsidR="00F00A16" w:rsidRPr="00AA7F6A" w:rsidTr="004A2884">
        <w:trPr>
          <w:trHeight w:val="284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5.Образовательная деятельность на прогулке, прогулка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9.1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5 –11.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18"/>
                <w:szCs w:val="18"/>
              </w:rPr>
              <w:t>(в промежутке в 10.00 – второй завтрак</w:t>
            </w:r>
            <w:r>
              <w:t>)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9.2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 – 11.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3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18"/>
                <w:szCs w:val="18"/>
              </w:rPr>
              <w:t>(в промежутке в 10.00 – второй завтрак</w:t>
            </w:r>
            <w:r>
              <w:t>)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9.30 – 11.40</w:t>
            </w:r>
          </w:p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18"/>
                <w:szCs w:val="18"/>
              </w:rPr>
              <w:t>(в промежутке в 10.00 – второй завтрак</w:t>
            </w:r>
            <w:r>
              <w:t>)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9.30 – 12.00</w:t>
            </w:r>
          </w:p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18"/>
                <w:szCs w:val="18"/>
              </w:rPr>
              <w:t>(в промежутке в 10.00 – второй завтрак</w:t>
            </w:r>
            <w:r>
              <w:t>)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9.30 – 12.0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F00A16" w:rsidRPr="00855150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18"/>
                <w:szCs w:val="18"/>
              </w:rPr>
              <w:t>(в промежутке в 10.00 – второй завтрак</w:t>
            </w:r>
            <w:r>
              <w:t>)</w:t>
            </w:r>
          </w:p>
        </w:tc>
      </w:tr>
      <w:tr w:rsidR="00F00A16" w:rsidRPr="00AA7F6A" w:rsidTr="004A2884">
        <w:trPr>
          <w:trHeight w:val="259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6.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Возвращение с прогулки, гигиенические процедуры, подготовка к обеду, игры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11.15 – 11.35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11.30 -11.50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11.40 – 12.00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12.00 – 12.15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12.10 – 12.20</w:t>
            </w:r>
          </w:p>
        </w:tc>
      </w:tr>
      <w:tr w:rsidR="00F00A16" w:rsidRPr="00AA7F6A" w:rsidTr="004A2884">
        <w:trPr>
          <w:trHeight w:val="343"/>
        </w:trPr>
        <w:tc>
          <w:tcPr>
            <w:tcW w:w="351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7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.Обед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11.35 –12.05</w:t>
            </w:r>
          </w:p>
        </w:tc>
        <w:tc>
          <w:tcPr>
            <w:tcW w:w="1458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11.50 – 12.20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12.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00 – 12.30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12.15 – 12.3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12.20 – 12.40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8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 Подготовка ко сну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12.05 –12.15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12.20 – 12.35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12.30 – 12.45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12.35 – 12.45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12.40 - 13.00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9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 Дневной сон.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12.15 – 15.00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12.35 – 15.00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12.45 – 15.00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12.45 – 15.00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13.00 – 15.00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 Постепенный подъем, гимнастика после сна, закаливающие процедуры, подготовка к полднику.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15.00 –15.25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15.00 – 15.20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15.00 – 15.20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15.00 – 15.20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15.05 -15.20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11. Полдник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15.25 – 15.40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15.20 -15.30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15.20 -15.30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15.20 -15.30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15.20 -15.30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2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.Игры, досуги, самостоятельная деятельность  по интересам детей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15.40 –16.00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 xml:space="preserve"> 15.30 – 16.00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15.30 – 16.00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15.30 – 16.00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15.30 -15.50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3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16.00 –16.50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16.00 – 16.50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16.00 – 16.50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16.00 – 17.00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 xml:space="preserve">15.50 -17.00 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E9C">
              <w:rPr>
                <w:rFonts w:ascii="Times New Roman" w:hAnsi="Times New Roman"/>
                <w:sz w:val="20"/>
                <w:szCs w:val="20"/>
              </w:rPr>
              <w:t>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4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П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одготовка к ужину, гигиенические процедуры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16.50 – 17.0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16.50 – 17.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.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5</w:t>
            </w:r>
            <w:r w:rsidRPr="00855150">
              <w:rPr>
                <w:rFonts w:ascii="Times New Roman" w:hAnsi="Times New Roman"/>
                <w:sz w:val="20"/>
                <w:szCs w:val="20"/>
              </w:rPr>
              <w:t>0 – 17.1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17.00 – 17.15</w:t>
            </w:r>
          </w:p>
        </w:tc>
        <w:tc>
          <w:tcPr>
            <w:tcW w:w="1451" w:type="dxa"/>
          </w:tcPr>
          <w:p w:rsidR="00F00A16" w:rsidRPr="00855150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5150">
              <w:rPr>
                <w:rFonts w:ascii="Times New Roman" w:hAnsi="Times New Roman"/>
                <w:sz w:val="20"/>
                <w:szCs w:val="20"/>
              </w:rPr>
              <w:t>17.00 – 17.15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15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A7F6A">
              <w:rPr>
                <w:rFonts w:ascii="Times New Roman" w:hAnsi="Times New Roman"/>
                <w:sz w:val="20"/>
                <w:szCs w:val="20"/>
              </w:rPr>
              <w:t>У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жин</w:t>
            </w:r>
          </w:p>
        </w:tc>
        <w:tc>
          <w:tcPr>
            <w:tcW w:w="145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17.00 – 17.25</w:t>
            </w:r>
          </w:p>
        </w:tc>
        <w:tc>
          <w:tcPr>
            <w:tcW w:w="1458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17.05 – 17.25</w:t>
            </w:r>
          </w:p>
        </w:tc>
        <w:tc>
          <w:tcPr>
            <w:tcW w:w="145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 xml:space="preserve">17.10 – 17.25 </w:t>
            </w:r>
          </w:p>
        </w:tc>
        <w:tc>
          <w:tcPr>
            <w:tcW w:w="145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17.15 – 17.30</w:t>
            </w:r>
          </w:p>
        </w:tc>
        <w:tc>
          <w:tcPr>
            <w:tcW w:w="145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17.15– 17.30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16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 Игры, подготовка к прогулке.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17.25 –17.50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17.25 – 17.45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17.25 – 17.45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17.30 – 17.45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17.35 -17.45</w:t>
            </w:r>
          </w:p>
        </w:tc>
      </w:tr>
      <w:tr w:rsidR="00F00A16" w:rsidRPr="00AA7F6A" w:rsidTr="004A2884">
        <w:trPr>
          <w:trHeight w:val="250"/>
        </w:trPr>
        <w:tc>
          <w:tcPr>
            <w:tcW w:w="3511" w:type="dxa"/>
          </w:tcPr>
          <w:p w:rsidR="00F00A16" w:rsidRPr="008D0E9C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</w:t>
            </w:r>
            <w:r w:rsidRPr="008D0E9C">
              <w:rPr>
                <w:rFonts w:ascii="Times New Roman" w:hAnsi="Times New Roman"/>
                <w:sz w:val="20"/>
                <w:szCs w:val="20"/>
              </w:rPr>
              <w:t>. Вечерняя прогулка, уход детей домой, взаимодействие с родителями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17.50 – 19.00</w:t>
            </w:r>
          </w:p>
        </w:tc>
        <w:tc>
          <w:tcPr>
            <w:tcW w:w="1458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18.00 – 19.00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18.00 – 19.00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18.00 – 19.00</w:t>
            </w:r>
          </w:p>
        </w:tc>
        <w:tc>
          <w:tcPr>
            <w:tcW w:w="1451" w:type="dxa"/>
          </w:tcPr>
          <w:p w:rsidR="00F00A16" w:rsidRPr="00AA7F6A" w:rsidRDefault="00F00A16" w:rsidP="004A28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F6A">
              <w:rPr>
                <w:rFonts w:ascii="Times New Roman" w:hAnsi="Times New Roman"/>
                <w:sz w:val="20"/>
                <w:szCs w:val="20"/>
              </w:rPr>
              <w:t>18.00 – 19.00</w:t>
            </w:r>
          </w:p>
        </w:tc>
      </w:tr>
    </w:tbl>
    <w:p w:rsidR="00F00A16" w:rsidRDefault="00F00A16" w:rsidP="001375EE">
      <w:pPr>
        <w:ind w:left="-851"/>
      </w:pPr>
    </w:p>
    <w:sectPr w:rsidR="00F00A16" w:rsidSect="001375E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1AEF"/>
    <w:rsid w:val="001375EE"/>
    <w:rsid w:val="003817F0"/>
    <w:rsid w:val="003E25A8"/>
    <w:rsid w:val="004A2884"/>
    <w:rsid w:val="00561A75"/>
    <w:rsid w:val="00855150"/>
    <w:rsid w:val="008D0E9C"/>
    <w:rsid w:val="00AA7F6A"/>
    <w:rsid w:val="00B06D9E"/>
    <w:rsid w:val="00BF1D7C"/>
    <w:rsid w:val="00D11AEF"/>
    <w:rsid w:val="00D55782"/>
    <w:rsid w:val="00DC4DA3"/>
    <w:rsid w:val="00F00A16"/>
    <w:rsid w:val="00F0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5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</Pages>
  <Words>382</Words>
  <Characters>2182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</cp:lastModifiedBy>
  <cp:revision>5</cp:revision>
  <dcterms:created xsi:type="dcterms:W3CDTF">2019-08-12T07:29:00Z</dcterms:created>
  <dcterms:modified xsi:type="dcterms:W3CDTF">2019-08-30T03:03:00Z</dcterms:modified>
</cp:coreProperties>
</file>